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397" w:rsidRPr="003C201B" w:rsidRDefault="00FC2397" w:rsidP="003C201B">
      <w:pPr>
        <w:rPr>
          <w:noProof/>
          <w:lang w:val="en-US" w:eastAsia="ru-RU"/>
        </w:rPr>
      </w:pPr>
      <w:r w:rsidRPr="002B66DE">
        <w:rPr>
          <w:noProof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771pt">
            <v:imagedata r:id="rId4" o:title=""/>
          </v:shape>
        </w:pict>
      </w:r>
    </w:p>
    <w:sectPr w:rsidR="00FC2397" w:rsidRPr="003C201B" w:rsidSect="002010BC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10BC"/>
    <w:rsid w:val="002010BC"/>
    <w:rsid w:val="002B66DE"/>
    <w:rsid w:val="003C201B"/>
    <w:rsid w:val="00994694"/>
    <w:rsid w:val="009A0F2A"/>
    <w:rsid w:val="00A2677A"/>
    <w:rsid w:val="00B3143E"/>
    <w:rsid w:val="00B35474"/>
    <w:rsid w:val="00E87FCE"/>
    <w:rsid w:val="00FC2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F2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1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E6B182-7794-49F2-B5B1-CC92FC94B5D9}"/>
</file>

<file path=customXml/itemProps2.xml><?xml version="1.0" encoding="utf-8"?>
<ds:datastoreItem xmlns:ds="http://schemas.openxmlformats.org/officeDocument/2006/customXml" ds:itemID="{970D38B7-D0D3-493A-9B29-096D07175B6A}"/>
</file>

<file path=customXml/itemProps3.xml><?xml version="1.0" encoding="utf-8"?>
<ds:datastoreItem xmlns:ds="http://schemas.openxmlformats.org/officeDocument/2006/customXml" ds:itemID="{5F3413F0-52AC-468D-B6AE-EAE6DB9174AF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0</Words>
  <Characters>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vitalij</cp:lastModifiedBy>
  <cp:revision>3</cp:revision>
  <dcterms:created xsi:type="dcterms:W3CDTF">2015-10-07T17:36:00Z</dcterms:created>
  <dcterms:modified xsi:type="dcterms:W3CDTF">2017-08-22T12:19:00Z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